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594" w:rsidRDefault="00673594" w:rsidP="00673594"/>
    <w:p w:rsidR="00673594" w:rsidRDefault="00673594" w:rsidP="00673594">
      <w:r>
        <w:t xml:space="preserve"> </w:t>
      </w:r>
    </w:p>
    <w:p w:rsidR="00673594" w:rsidRDefault="00673594" w:rsidP="00673594">
      <w:bookmarkStart w:id="0" w:name="_GoBack"/>
      <w:bookmarkEnd w:id="0"/>
      <w:r>
        <w:t>Il/La sottoscritto/a _________________________________nato/a________________il______________</w:t>
      </w:r>
    </w:p>
    <w:p w:rsidR="00673594" w:rsidRDefault="00673594" w:rsidP="00673594">
      <w:r>
        <w:t>Lavoratore presso____________________________________________________________________</w:t>
      </w:r>
    </w:p>
    <w:p w:rsidR="00673594" w:rsidRDefault="00673594" w:rsidP="00673594">
      <w:r>
        <w:t>Con la mansione di_____________________________________________________________________</w:t>
      </w:r>
    </w:p>
    <w:p w:rsidR="00893569" w:rsidRDefault="00673594" w:rsidP="00673594">
      <w:r>
        <w:t>Chiede di essere sottoposto a visita per essere inserito nella categoria “</w:t>
      </w:r>
      <w:r w:rsidRPr="00673594">
        <w:rPr>
          <w:i/>
        </w:rPr>
        <w:t>Lavoratori fragili</w:t>
      </w:r>
      <w:r>
        <w:t>”</w:t>
      </w:r>
      <w:r w:rsidR="008144E5" w:rsidRPr="00673594">
        <w:t xml:space="preserve"> </w:t>
      </w:r>
    </w:p>
    <w:p w:rsidR="00673594" w:rsidRDefault="00673594" w:rsidP="00673594">
      <w:r>
        <w:t>A tal uopo allega certificato anamnestico del Medico di Medicina Generale.</w:t>
      </w:r>
    </w:p>
    <w:p w:rsidR="00673594" w:rsidRDefault="00673594" w:rsidP="00673594"/>
    <w:p w:rsidR="00673594" w:rsidRDefault="00673594" w:rsidP="00673594"/>
    <w:p w:rsidR="00673594" w:rsidRDefault="00673594" w:rsidP="00673594"/>
    <w:p w:rsidR="00673594" w:rsidRDefault="00673594" w:rsidP="00673594"/>
    <w:p w:rsidR="00673594" w:rsidRDefault="00673594" w:rsidP="00673594">
      <w:r>
        <w:t>Data__________________________________________</w:t>
      </w:r>
    </w:p>
    <w:p w:rsidR="00673594" w:rsidRPr="00673594" w:rsidRDefault="00673594" w:rsidP="00673594">
      <w:r>
        <w:t xml:space="preserve">                                                                                                                    Firma______________________________</w:t>
      </w:r>
    </w:p>
    <w:sectPr w:rsidR="00673594" w:rsidRPr="006735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E5BE1"/>
    <w:multiLevelType w:val="hybridMultilevel"/>
    <w:tmpl w:val="DF72C9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91DE1"/>
    <w:multiLevelType w:val="hybridMultilevel"/>
    <w:tmpl w:val="15804D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851D7"/>
    <w:multiLevelType w:val="hybridMultilevel"/>
    <w:tmpl w:val="DE7CDAB4"/>
    <w:lvl w:ilvl="0" w:tplc="987652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1052B87"/>
    <w:multiLevelType w:val="hybridMultilevel"/>
    <w:tmpl w:val="09EAD9F0"/>
    <w:lvl w:ilvl="0" w:tplc="CBD09692">
      <w:start w:val="1"/>
      <w:numFmt w:val="upperRoman"/>
      <w:lvlText w:val="%1."/>
      <w:lvlJc w:val="left"/>
      <w:pPr>
        <w:ind w:left="555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910" w:hanging="360"/>
      </w:pPr>
    </w:lvl>
    <w:lvl w:ilvl="2" w:tplc="0410001B" w:tentative="1">
      <w:start w:val="1"/>
      <w:numFmt w:val="lowerRoman"/>
      <w:lvlText w:val="%3."/>
      <w:lvlJc w:val="right"/>
      <w:pPr>
        <w:ind w:left="6630" w:hanging="180"/>
      </w:pPr>
    </w:lvl>
    <w:lvl w:ilvl="3" w:tplc="0410000F" w:tentative="1">
      <w:start w:val="1"/>
      <w:numFmt w:val="decimal"/>
      <w:lvlText w:val="%4."/>
      <w:lvlJc w:val="left"/>
      <w:pPr>
        <w:ind w:left="7350" w:hanging="360"/>
      </w:pPr>
    </w:lvl>
    <w:lvl w:ilvl="4" w:tplc="04100019" w:tentative="1">
      <w:start w:val="1"/>
      <w:numFmt w:val="lowerLetter"/>
      <w:lvlText w:val="%5."/>
      <w:lvlJc w:val="left"/>
      <w:pPr>
        <w:ind w:left="8070" w:hanging="360"/>
      </w:pPr>
    </w:lvl>
    <w:lvl w:ilvl="5" w:tplc="0410001B" w:tentative="1">
      <w:start w:val="1"/>
      <w:numFmt w:val="lowerRoman"/>
      <w:lvlText w:val="%6."/>
      <w:lvlJc w:val="right"/>
      <w:pPr>
        <w:ind w:left="8790" w:hanging="180"/>
      </w:pPr>
    </w:lvl>
    <w:lvl w:ilvl="6" w:tplc="0410000F" w:tentative="1">
      <w:start w:val="1"/>
      <w:numFmt w:val="decimal"/>
      <w:lvlText w:val="%7."/>
      <w:lvlJc w:val="left"/>
      <w:pPr>
        <w:ind w:left="9510" w:hanging="360"/>
      </w:pPr>
    </w:lvl>
    <w:lvl w:ilvl="7" w:tplc="04100019" w:tentative="1">
      <w:start w:val="1"/>
      <w:numFmt w:val="lowerLetter"/>
      <w:lvlText w:val="%8."/>
      <w:lvlJc w:val="left"/>
      <w:pPr>
        <w:ind w:left="10230" w:hanging="360"/>
      </w:pPr>
    </w:lvl>
    <w:lvl w:ilvl="8" w:tplc="0410001B" w:tentative="1">
      <w:start w:val="1"/>
      <w:numFmt w:val="lowerRoman"/>
      <w:lvlText w:val="%9."/>
      <w:lvlJc w:val="right"/>
      <w:pPr>
        <w:ind w:left="10950" w:hanging="180"/>
      </w:pPr>
    </w:lvl>
  </w:abstractNum>
  <w:abstractNum w:abstractNumId="4" w15:restartNumberingAfterBreak="0">
    <w:nsid w:val="545E5508"/>
    <w:multiLevelType w:val="hybridMultilevel"/>
    <w:tmpl w:val="2412339A"/>
    <w:lvl w:ilvl="0" w:tplc="61BA93CA">
      <w:start w:val="1"/>
      <w:numFmt w:val="upperRoman"/>
      <w:lvlText w:val="%1."/>
      <w:lvlJc w:val="left"/>
      <w:pPr>
        <w:ind w:left="343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795" w:hanging="360"/>
      </w:pPr>
    </w:lvl>
    <w:lvl w:ilvl="2" w:tplc="0410001B" w:tentative="1">
      <w:start w:val="1"/>
      <w:numFmt w:val="lowerRoman"/>
      <w:lvlText w:val="%3."/>
      <w:lvlJc w:val="right"/>
      <w:pPr>
        <w:ind w:left="4515" w:hanging="180"/>
      </w:pPr>
    </w:lvl>
    <w:lvl w:ilvl="3" w:tplc="0410000F" w:tentative="1">
      <w:start w:val="1"/>
      <w:numFmt w:val="decimal"/>
      <w:lvlText w:val="%4."/>
      <w:lvlJc w:val="left"/>
      <w:pPr>
        <w:ind w:left="5235" w:hanging="360"/>
      </w:pPr>
    </w:lvl>
    <w:lvl w:ilvl="4" w:tplc="04100019" w:tentative="1">
      <w:start w:val="1"/>
      <w:numFmt w:val="lowerLetter"/>
      <w:lvlText w:val="%5."/>
      <w:lvlJc w:val="left"/>
      <w:pPr>
        <w:ind w:left="5955" w:hanging="360"/>
      </w:pPr>
    </w:lvl>
    <w:lvl w:ilvl="5" w:tplc="0410001B" w:tentative="1">
      <w:start w:val="1"/>
      <w:numFmt w:val="lowerRoman"/>
      <w:lvlText w:val="%6."/>
      <w:lvlJc w:val="right"/>
      <w:pPr>
        <w:ind w:left="6675" w:hanging="180"/>
      </w:pPr>
    </w:lvl>
    <w:lvl w:ilvl="6" w:tplc="0410000F" w:tentative="1">
      <w:start w:val="1"/>
      <w:numFmt w:val="decimal"/>
      <w:lvlText w:val="%7."/>
      <w:lvlJc w:val="left"/>
      <w:pPr>
        <w:ind w:left="7395" w:hanging="360"/>
      </w:pPr>
    </w:lvl>
    <w:lvl w:ilvl="7" w:tplc="04100019" w:tentative="1">
      <w:start w:val="1"/>
      <w:numFmt w:val="lowerLetter"/>
      <w:lvlText w:val="%8."/>
      <w:lvlJc w:val="left"/>
      <w:pPr>
        <w:ind w:left="8115" w:hanging="360"/>
      </w:pPr>
    </w:lvl>
    <w:lvl w:ilvl="8" w:tplc="0410001B" w:tentative="1">
      <w:start w:val="1"/>
      <w:numFmt w:val="lowerRoman"/>
      <w:lvlText w:val="%9."/>
      <w:lvlJc w:val="right"/>
      <w:pPr>
        <w:ind w:left="8835" w:hanging="180"/>
      </w:pPr>
    </w:lvl>
  </w:abstractNum>
  <w:abstractNum w:abstractNumId="5" w15:restartNumberingAfterBreak="0">
    <w:nsid w:val="7123298F"/>
    <w:multiLevelType w:val="hybridMultilevel"/>
    <w:tmpl w:val="1858408C"/>
    <w:lvl w:ilvl="0" w:tplc="32569546">
      <w:start w:val="1"/>
      <w:numFmt w:val="decimal"/>
      <w:lvlText w:val="%1."/>
      <w:lvlJc w:val="left"/>
      <w:pPr>
        <w:ind w:left="1640" w:hanging="93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41061D"/>
    <w:multiLevelType w:val="hybridMultilevel"/>
    <w:tmpl w:val="9DFA04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27"/>
    <w:rsid w:val="00001CE5"/>
    <w:rsid w:val="00025C04"/>
    <w:rsid w:val="00026B17"/>
    <w:rsid w:val="000A742C"/>
    <w:rsid w:val="000B4EDD"/>
    <w:rsid w:val="000F1575"/>
    <w:rsid w:val="00120ED1"/>
    <w:rsid w:val="0012328A"/>
    <w:rsid w:val="001538E6"/>
    <w:rsid w:val="00161A4A"/>
    <w:rsid w:val="0019610C"/>
    <w:rsid w:val="001A4815"/>
    <w:rsid w:val="001C572E"/>
    <w:rsid w:val="001F1DDF"/>
    <w:rsid w:val="0020409A"/>
    <w:rsid w:val="002228B8"/>
    <w:rsid w:val="00261FAA"/>
    <w:rsid w:val="00273EF1"/>
    <w:rsid w:val="00275E61"/>
    <w:rsid w:val="002A17E7"/>
    <w:rsid w:val="002B48E7"/>
    <w:rsid w:val="002E2A5F"/>
    <w:rsid w:val="00312970"/>
    <w:rsid w:val="0033080D"/>
    <w:rsid w:val="00331434"/>
    <w:rsid w:val="00337F5C"/>
    <w:rsid w:val="00350DE9"/>
    <w:rsid w:val="00353082"/>
    <w:rsid w:val="003759D2"/>
    <w:rsid w:val="003A5A17"/>
    <w:rsid w:val="003C3C8A"/>
    <w:rsid w:val="003D4FAB"/>
    <w:rsid w:val="003F3695"/>
    <w:rsid w:val="00404A6B"/>
    <w:rsid w:val="004A345F"/>
    <w:rsid w:val="004C1C24"/>
    <w:rsid w:val="00512A15"/>
    <w:rsid w:val="00531E44"/>
    <w:rsid w:val="005516EC"/>
    <w:rsid w:val="00565C23"/>
    <w:rsid w:val="00566F71"/>
    <w:rsid w:val="00572895"/>
    <w:rsid w:val="0058610D"/>
    <w:rsid w:val="005B29D8"/>
    <w:rsid w:val="00603FDD"/>
    <w:rsid w:val="006268F7"/>
    <w:rsid w:val="00644F08"/>
    <w:rsid w:val="00652566"/>
    <w:rsid w:val="00652684"/>
    <w:rsid w:val="00673594"/>
    <w:rsid w:val="006A3F31"/>
    <w:rsid w:val="006B627D"/>
    <w:rsid w:val="006F0F5B"/>
    <w:rsid w:val="006F6927"/>
    <w:rsid w:val="007129DE"/>
    <w:rsid w:val="00713C42"/>
    <w:rsid w:val="007216CB"/>
    <w:rsid w:val="007771DC"/>
    <w:rsid w:val="007A71AE"/>
    <w:rsid w:val="007D5F6E"/>
    <w:rsid w:val="008144E5"/>
    <w:rsid w:val="0082576C"/>
    <w:rsid w:val="008365F6"/>
    <w:rsid w:val="00893569"/>
    <w:rsid w:val="008974DB"/>
    <w:rsid w:val="008B7718"/>
    <w:rsid w:val="008C2BB5"/>
    <w:rsid w:val="008C7B2D"/>
    <w:rsid w:val="008D71B5"/>
    <w:rsid w:val="008F42CC"/>
    <w:rsid w:val="00906E98"/>
    <w:rsid w:val="00940BD8"/>
    <w:rsid w:val="00942264"/>
    <w:rsid w:val="00960291"/>
    <w:rsid w:val="009A6499"/>
    <w:rsid w:val="009B0032"/>
    <w:rsid w:val="009C4745"/>
    <w:rsid w:val="009F3A10"/>
    <w:rsid w:val="00A012DE"/>
    <w:rsid w:val="00A6178E"/>
    <w:rsid w:val="00A7209C"/>
    <w:rsid w:val="00AC3F58"/>
    <w:rsid w:val="00AD19B4"/>
    <w:rsid w:val="00AD5D38"/>
    <w:rsid w:val="00B23222"/>
    <w:rsid w:val="00B66EEB"/>
    <w:rsid w:val="00B71586"/>
    <w:rsid w:val="00B73E6D"/>
    <w:rsid w:val="00BA053C"/>
    <w:rsid w:val="00BB72C8"/>
    <w:rsid w:val="00C00613"/>
    <w:rsid w:val="00C27532"/>
    <w:rsid w:val="00C27ED4"/>
    <w:rsid w:val="00C81074"/>
    <w:rsid w:val="00CA52AA"/>
    <w:rsid w:val="00CE6DAE"/>
    <w:rsid w:val="00D03985"/>
    <w:rsid w:val="00D077C2"/>
    <w:rsid w:val="00D43099"/>
    <w:rsid w:val="00D43E7E"/>
    <w:rsid w:val="00DA16D1"/>
    <w:rsid w:val="00DB077E"/>
    <w:rsid w:val="00DC22AC"/>
    <w:rsid w:val="00DC4A8D"/>
    <w:rsid w:val="00DD6BBC"/>
    <w:rsid w:val="00DD7DBE"/>
    <w:rsid w:val="00E172AC"/>
    <w:rsid w:val="00E4534C"/>
    <w:rsid w:val="00E47B93"/>
    <w:rsid w:val="00E52E89"/>
    <w:rsid w:val="00E5426D"/>
    <w:rsid w:val="00EA4CD3"/>
    <w:rsid w:val="00EA544F"/>
    <w:rsid w:val="00EA5958"/>
    <w:rsid w:val="00EB6743"/>
    <w:rsid w:val="00ED7FBF"/>
    <w:rsid w:val="00EE7C5A"/>
    <w:rsid w:val="00F306CA"/>
    <w:rsid w:val="00F43303"/>
    <w:rsid w:val="00F56196"/>
    <w:rsid w:val="00FB4000"/>
    <w:rsid w:val="00FC2201"/>
    <w:rsid w:val="00FE3423"/>
    <w:rsid w:val="00FE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2BB37-4C4F-40E1-9863-513BE803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356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C1C2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F78F9508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</dc:creator>
  <cp:keywords/>
  <dc:description/>
  <cp:lastModifiedBy>amministrativa4</cp:lastModifiedBy>
  <cp:revision>2</cp:revision>
  <cp:lastPrinted>2020-05-05T10:15:00Z</cp:lastPrinted>
  <dcterms:created xsi:type="dcterms:W3CDTF">2020-09-11T08:53:00Z</dcterms:created>
  <dcterms:modified xsi:type="dcterms:W3CDTF">2020-09-11T08:53:00Z</dcterms:modified>
</cp:coreProperties>
</file>